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C09" w:rsidRPr="00801DE9" w:rsidRDefault="00300C09"/>
    <w:p w:rsidR="004C1EA9" w:rsidRPr="00801DE9" w:rsidRDefault="0016683F">
      <w:r w:rsidRPr="004D1A81">
        <w:rPr>
          <w:noProof/>
          <w:lang w:eastAsia="ru-RU"/>
        </w:rPr>
        <w:drawing>
          <wp:inline distT="0" distB="0" distL="0" distR="0">
            <wp:extent cx="6353175" cy="1524000"/>
            <wp:effectExtent l="0" t="0" r="0" b="0"/>
            <wp:docPr id="1" name="Рисунок 1" descr="Шапка на ан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 на анг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9D" w:rsidRDefault="00E51933" w:rsidP="00E51933">
      <w:pPr>
        <w:pStyle w:val="a8"/>
      </w:pPr>
      <w:r w:rsidRPr="00E51933">
        <w:rPr>
          <w:noProof/>
          <w:lang w:eastAsia="ru-RU"/>
        </w:rPr>
        <w:drawing>
          <wp:inline distT="0" distB="0" distL="0" distR="0">
            <wp:extent cx="6480810" cy="2827239"/>
            <wp:effectExtent l="0" t="0" r="0" b="0"/>
            <wp:docPr id="6" name="Рисунок 6" descr="D:\Мои документы\Рабочий стол\1 НРФ-2018\Приглашения\Щапка на анг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1 НРФ-2018\Приглашения\Щапка на англ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F34" w:rsidRPr="00261F34">
        <w:t xml:space="preserve">                                                      </w:t>
      </w:r>
      <w:r w:rsidR="00261F34">
        <w:t xml:space="preserve">             </w:t>
      </w:r>
      <w:r w:rsidR="00261F34" w:rsidRPr="00261F34">
        <w:t xml:space="preserve"> </w:t>
      </w:r>
    </w:p>
    <w:p w:rsidR="00E51933" w:rsidRDefault="001E479D" w:rsidP="00E51933">
      <w:pPr>
        <w:pStyle w:val="1"/>
        <w:jc w:val="left"/>
      </w:pPr>
      <w:r>
        <w:t xml:space="preserve">   </w:t>
      </w:r>
    </w:p>
    <w:p w:rsidR="00E51933" w:rsidRDefault="00E51933" w:rsidP="00E51933">
      <w:pPr>
        <w:pStyle w:val="1"/>
        <w:jc w:val="left"/>
      </w:pPr>
    </w:p>
    <w:p w:rsidR="00E51933" w:rsidRPr="00E51933" w:rsidRDefault="00E51933" w:rsidP="00E51933">
      <w:pPr>
        <w:pStyle w:val="1"/>
        <w:jc w:val="left"/>
        <w:rPr>
          <w:lang w:val="en-US"/>
        </w:rPr>
      </w:pPr>
      <w:r>
        <w:rPr>
          <w:lang w:val="en-US"/>
        </w:rPr>
        <w:t xml:space="preserve">Dear </w:t>
      </w:r>
      <w:bookmarkStart w:id="0" w:name="_GoBack"/>
      <w:bookmarkEnd w:id="0"/>
      <w:r>
        <w:rPr>
          <w:lang w:val="en-US"/>
        </w:rPr>
        <w:t xml:space="preserve"> _________________________________________________!</w:t>
      </w:r>
    </w:p>
    <w:p w:rsidR="00E51933" w:rsidRDefault="00E51933" w:rsidP="00E51933">
      <w:pPr>
        <w:pStyle w:val="a8"/>
      </w:pPr>
    </w:p>
    <w:p w:rsidR="005533BC" w:rsidRPr="00801DE9" w:rsidRDefault="00E51933" w:rsidP="00BE1ABB">
      <w:pPr>
        <w:pStyle w:val="af9"/>
        <w:spacing w:before="0" w:beforeAutospacing="0" w:after="0" w:afterAutospacing="0"/>
        <w:rPr>
          <w:rStyle w:val="af8"/>
          <w:bCs w:val="0"/>
          <w:iCs w:val="0"/>
          <w:color w:val="auto"/>
          <w:lang w:val="en-US"/>
        </w:rPr>
      </w:pPr>
      <w:r w:rsidRPr="00E51933">
        <w:rPr>
          <w:b/>
          <w:i/>
          <w:noProof/>
        </w:rPr>
        <w:drawing>
          <wp:inline distT="0" distB="0" distL="0" distR="0">
            <wp:extent cx="6480810" cy="3202877"/>
            <wp:effectExtent l="0" t="0" r="0" b="0"/>
            <wp:docPr id="3" name="Рисунок 3" descr="D:\Мои документы\Рабочий стол\1 НРФ-2018\Приглашения\Правильно\текст англ версия 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1 НРФ-2018\Приглашения\Правильно\текст англ версия 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4B1" w:rsidRPr="00801DE9">
        <w:rPr>
          <w:b/>
          <w:i/>
          <w:lang w:val="en-US"/>
        </w:rPr>
        <w:t xml:space="preserve">                                                                                     </w:t>
      </w:r>
    </w:p>
    <w:p w:rsidR="00F04AF3" w:rsidRPr="00801DE9" w:rsidRDefault="00E41B1F" w:rsidP="00E41B1F">
      <w:pPr>
        <w:rPr>
          <w:rStyle w:val="aa"/>
          <w:rFonts w:ascii="Calibri" w:hAnsi="Calibri" w:cs="Calibri"/>
          <w:b/>
          <w:caps w:val="0"/>
          <w:spacing w:val="0"/>
          <w:sz w:val="22"/>
          <w:szCs w:val="22"/>
          <w:lang w:val="en-US"/>
        </w:rPr>
      </w:pPr>
      <w:r w:rsidRPr="00801DE9">
        <w:rPr>
          <w:rFonts w:ascii="Calibri" w:hAnsi="Calibri" w:cs="Calibri"/>
          <w:sz w:val="22"/>
          <w:szCs w:val="22"/>
          <w:lang w:val="en-US"/>
        </w:rPr>
        <w:t xml:space="preserve">                                                                          </w:t>
      </w:r>
      <w:r w:rsidRPr="00801DE9">
        <w:rPr>
          <w:rStyle w:val="aa"/>
          <w:rFonts w:ascii="Calibri" w:hAnsi="Calibri" w:cs="Calibri"/>
          <w:i/>
          <w:caps w:val="0"/>
          <w:spacing w:val="0"/>
          <w:szCs w:val="16"/>
          <w:lang w:val="en-US"/>
        </w:rPr>
        <w:t xml:space="preserve">                                                                                </w:t>
      </w:r>
      <w:r w:rsidRPr="00801DE9">
        <w:rPr>
          <w:rStyle w:val="aa"/>
          <w:rFonts w:ascii="Calibri" w:hAnsi="Calibri" w:cs="Calibri"/>
          <w:b/>
          <w:i/>
          <w:caps w:val="0"/>
          <w:spacing w:val="0"/>
          <w:szCs w:val="16"/>
          <w:lang w:val="en-US"/>
        </w:rPr>
        <w:t xml:space="preserve">                                                                                                                 </w:t>
      </w:r>
      <w:r w:rsidR="005533BC" w:rsidRPr="00801DE9">
        <w:rPr>
          <w:rFonts w:ascii="Calibri" w:hAnsi="Calibri" w:cs="Calibri"/>
          <w:b/>
          <w:lang w:val="en-US"/>
        </w:rPr>
        <w:t xml:space="preserve">                                              </w:t>
      </w:r>
      <w:r w:rsidR="00607823" w:rsidRPr="00801DE9">
        <w:rPr>
          <w:rFonts w:ascii="Calibri" w:hAnsi="Calibri" w:cs="Calibri"/>
          <w:b/>
          <w:lang w:val="en-US"/>
        </w:rPr>
        <w:t xml:space="preserve">                </w:t>
      </w:r>
    </w:p>
    <w:p w:rsidR="00F2104E" w:rsidRPr="00801DE9" w:rsidRDefault="00F04AF3" w:rsidP="00F04AF3">
      <w:pPr>
        <w:rPr>
          <w:b/>
          <w:sz w:val="22"/>
          <w:szCs w:val="22"/>
          <w:lang w:val="en-US"/>
        </w:rPr>
      </w:pPr>
      <w:r w:rsidRPr="00801DE9">
        <w:rPr>
          <w:b/>
          <w:noProof/>
          <w:sz w:val="22"/>
          <w:szCs w:val="22"/>
          <w:lang w:val="en-US" w:eastAsia="ru-RU"/>
        </w:rPr>
        <w:t xml:space="preserve"> </w:t>
      </w:r>
      <w:r w:rsidR="00F1480B" w:rsidRPr="00801DE9">
        <w:rPr>
          <w:b/>
          <w:noProof/>
          <w:sz w:val="22"/>
          <w:szCs w:val="22"/>
          <w:lang w:val="en-US" w:eastAsia="ru-RU"/>
        </w:rPr>
        <w:t xml:space="preserve">  </w:t>
      </w:r>
      <w:r w:rsidRPr="00801DE9">
        <w:rPr>
          <w:b/>
          <w:noProof/>
          <w:sz w:val="22"/>
          <w:szCs w:val="22"/>
          <w:lang w:val="en-US" w:eastAsia="ru-RU"/>
        </w:rPr>
        <w:t xml:space="preserve">   </w:t>
      </w:r>
    </w:p>
    <w:sectPr w:rsidR="00F2104E" w:rsidRPr="00801DE9" w:rsidSect="004D1A81">
      <w:pgSz w:w="11907" w:h="16839" w:code="9"/>
      <w:pgMar w:top="0" w:right="708" w:bottom="28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2F3" w:rsidRDefault="00FD22F3">
      <w:r>
        <w:separator/>
      </w:r>
    </w:p>
  </w:endnote>
  <w:endnote w:type="continuationSeparator" w:id="0">
    <w:p w:rsidR="00FD22F3" w:rsidRDefault="00FD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2F3" w:rsidRDefault="00FD22F3">
      <w:r>
        <w:separator/>
      </w:r>
    </w:p>
  </w:footnote>
  <w:footnote w:type="continuationSeparator" w:id="0">
    <w:p w:rsidR="00FD22F3" w:rsidRDefault="00FD2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F0A44E9"/>
    <w:multiLevelType w:val="hybridMultilevel"/>
    <w:tmpl w:val="CFCA22CA"/>
    <w:lvl w:ilvl="0" w:tplc="0419000F">
      <w:start w:val="1"/>
      <w:numFmt w:val="decimal"/>
      <w:lvlText w:val="%1."/>
      <w:lvlJc w:val="left"/>
      <w:pPr>
        <w:tabs>
          <w:tab w:val="num" w:pos="1389"/>
        </w:tabs>
        <w:ind w:left="13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activeWritingStyle w:appName="MSWord" w:lang="ru-RU" w:vendorID="1" w:dllVersion="512" w:checkStyle="1"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BF"/>
    <w:rsid w:val="000028D4"/>
    <w:rsid w:val="00030368"/>
    <w:rsid w:val="00056D5F"/>
    <w:rsid w:val="00075A87"/>
    <w:rsid w:val="0008673E"/>
    <w:rsid w:val="00086E82"/>
    <w:rsid w:val="00093DE7"/>
    <w:rsid w:val="000B3ECD"/>
    <w:rsid w:val="000F3503"/>
    <w:rsid w:val="0013367A"/>
    <w:rsid w:val="00136DED"/>
    <w:rsid w:val="001523D7"/>
    <w:rsid w:val="0016279C"/>
    <w:rsid w:val="0016568D"/>
    <w:rsid w:val="0016683F"/>
    <w:rsid w:val="001C6746"/>
    <w:rsid w:val="001E479D"/>
    <w:rsid w:val="001F17B6"/>
    <w:rsid w:val="00207E6C"/>
    <w:rsid w:val="00261EA8"/>
    <w:rsid w:val="00261F34"/>
    <w:rsid w:val="00264B10"/>
    <w:rsid w:val="00272AD3"/>
    <w:rsid w:val="002775EE"/>
    <w:rsid w:val="002E1769"/>
    <w:rsid w:val="00300C09"/>
    <w:rsid w:val="003053B8"/>
    <w:rsid w:val="0030720D"/>
    <w:rsid w:val="00324389"/>
    <w:rsid w:val="00324CEC"/>
    <w:rsid w:val="00384329"/>
    <w:rsid w:val="003E2E17"/>
    <w:rsid w:val="004032CF"/>
    <w:rsid w:val="004574F7"/>
    <w:rsid w:val="00476361"/>
    <w:rsid w:val="004C1EA9"/>
    <w:rsid w:val="004C2FAC"/>
    <w:rsid w:val="004C66FA"/>
    <w:rsid w:val="004D1A81"/>
    <w:rsid w:val="004D5BAA"/>
    <w:rsid w:val="0051521D"/>
    <w:rsid w:val="00522142"/>
    <w:rsid w:val="005533BC"/>
    <w:rsid w:val="005A69DB"/>
    <w:rsid w:val="005C26ED"/>
    <w:rsid w:val="005E62E7"/>
    <w:rsid w:val="005F7217"/>
    <w:rsid w:val="00602493"/>
    <w:rsid w:val="00607823"/>
    <w:rsid w:val="00650559"/>
    <w:rsid w:val="006937A1"/>
    <w:rsid w:val="006C2ED3"/>
    <w:rsid w:val="006D2E26"/>
    <w:rsid w:val="006D3219"/>
    <w:rsid w:val="00755719"/>
    <w:rsid w:val="007567A7"/>
    <w:rsid w:val="00797E6C"/>
    <w:rsid w:val="007C7C87"/>
    <w:rsid w:val="00801DE9"/>
    <w:rsid w:val="00824798"/>
    <w:rsid w:val="00860925"/>
    <w:rsid w:val="00883EBF"/>
    <w:rsid w:val="008D4096"/>
    <w:rsid w:val="009105BF"/>
    <w:rsid w:val="00917765"/>
    <w:rsid w:val="0093493B"/>
    <w:rsid w:val="00945164"/>
    <w:rsid w:val="009616DA"/>
    <w:rsid w:val="0098006C"/>
    <w:rsid w:val="00994A53"/>
    <w:rsid w:val="009D6648"/>
    <w:rsid w:val="009F41CF"/>
    <w:rsid w:val="00A06346"/>
    <w:rsid w:val="00A1345B"/>
    <w:rsid w:val="00A259D1"/>
    <w:rsid w:val="00A31E03"/>
    <w:rsid w:val="00A7630E"/>
    <w:rsid w:val="00A76E39"/>
    <w:rsid w:val="00AA0165"/>
    <w:rsid w:val="00AA15B1"/>
    <w:rsid w:val="00AA6A33"/>
    <w:rsid w:val="00AD6BDB"/>
    <w:rsid w:val="00AE03EC"/>
    <w:rsid w:val="00AF3597"/>
    <w:rsid w:val="00B3108E"/>
    <w:rsid w:val="00B40F3F"/>
    <w:rsid w:val="00B47856"/>
    <w:rsid w:val="00B53CA1"/>
    <w:rsid w:val="00B56BDA"/>
    <w:rsid w:val="00B634D2"/>
    <w:rsid w:val="00B7117E"/>
    <w:rsid w:val="00B74FD3"/>
    <w:rsid w:val="00B8636E"/>
    <w:rsid w:val="00BE1ABB"/>
    <w:rsid w:val="00BE1D54"/>
    <w:rsid w:val="00C1001F"/>
    <w:rsid w:val="00C13AE6"/>
    <w:rsid w:val="00C32751"/>
    <w:rsid w:val="00C40CBE"/>
    <w:rsid w:val="00C47CE6"/>
    <w:rsid w:val="00C761F5"/>
    <w:rsid w:val="00C826C4"/>
    <w:rsid w:val="00C873C0"/>
    <w:rsid w:val="00CA16F5"/>
    <w:rsid w:val="00CB0C9A"/>
    <w:rsid w:val="00CC3FFC"/>
    <w:rsid w:val="00CD200B"/>
    <w:rsid w:val="00CD459F"/>
    <w:rsid w:val="00CE63CE"/>
    <w:rsid w:val="00D10DD1"/>
    <w:rsid w:val="00D11EEA"/>
    <w:rsid w:val="00D15B34"/>
    <w:rsid w:val="00D228D3"/>
    <w:rsid w:val="00D349C2"/>
    <w:rsid w:val="00D36956"/>
    <w:rsid w:val="00D40DAC"/>
    <w:rsid w:val="00D41F94"/>
    <w:rsid w:val="00D945C3"/>
    <w:rsid w:val="00D94BF0"/>
    <w:rsid w:val="00DA1C6C"/>
    <w:rsid w:val="00DD2A0F"/>
    <w:rsid w:val="00E05382"/>
    <w:rsid w:val="00E2767E"/>
    <w:rsid w:val="00E36E2E"/>
    <w:rsid w:val="00E41B1F"/>
    <w:rsid w:val="00E51933"/>
    <w:rsid w:val="00E670BE"/>
    <w:rsid w:val="00EA0FE3"/>
    <w:rsid w:val="00ED6CC0"/>
    <w:rsid w:val="00F04AF3"/>
    <w:rsid w:val="00F1480B"/>
    <w:rsid w:val="00F2104E"/>
    <w:rsid w:val="00F26258"/>
    <w:rsid w:val="00F364B1"/>
    <w:rsid w:val="00F40296"/>
    <w:rsid w:val="00F47585"/>
    <w:rsid w:val="00F509DB"/>
    <w:rsid w:val="00F567CD"/>
    <w:rsid w:val="00FB3E40"/>
    <w:rsid w:val="00FC0C35"/>
    <w:rsid w:val="00FD22F3"/>
    <w:rsid w:val="00FD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E3378D"/>
  <w15:chartTrackingRefBased/>
  <w15:docId w15:val="{A822A6D6-9049-461A-8383-17DB836E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ja-JP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Book Antiqua" w:hAnsi="Book Antiqua"/>
      <w:sz w:val="32"/>
    </w:rPr>
  </w:style>
  <w:style w:type="paragraph" w:styleId="2">
    <w:name w:val="heading 2"/>
    <w:basedOn w:val="a"/>
    <w:next w:val="a"/>
    <w:qFormat/>
    <w:pPr>
      <w:keepNext/>
      <w:ind w:left="3378" w:right="-9"/>
      <w:jc w:val="right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евиз"/>
    <w:rPr>
      <w:rFonts w:ascii="Impact" w:hAnsi="Impact"/>
      <w:caps/>
      <w:color w:val="FFFFFF"/>
      <w:spacing w:val="20"/>
      <w:sz w:val="48"/>
    </w:rPr>
  </w:style>
  <w:style w:type="character" w:customStyle="1" w:styleId="a4">
    <w:name w:val="Текст заголовка сообщения"/>
    <w:rPr>
      <w:b/>
      <w:caps/>
      <w:sz w:val="20"/>
    </w:rPr>
  </w:style>
  <w:style w:type="character" w:customStyle="1" w:styleId="a5">
    <w:name w:val="Верхний индекс"/>
    <w:rPr>
      <w:b/>
      <w:vertAlign w:val="superscript"/>
    </w:rPr>
  </w:style>
  <w:style w:type="character" w:customStyle="1" w:styleId="a6">
    <w:name w:val="Флажок"/>
    <w:rPr>
      <w:rFonts w:ascii="Wingdings" w:hAnsi="Wingdings"/>
      <w:spacing w:val="0"/>
      <w:sz w:val="22"/>
    </w:rPr>
  </w:style>
  <w:style w:type="paragraph" w:styleId="a7">
    <w:name w:val="Body Text"/>
    <w:basedOn w:val="a"/>
    <w:pPr>
      <w:spacing w:after="240" w:line="240" w:lineRule="atLeast"/>
      <w:ind w:firstLine="360"/>
      <w:jc w:val="both"/>
    </w:pPr>
    <w:rPr>
      <w:rFonts w:ascii="Garamond" w:hAnsi="Garamond"/>
      <w:spacing w:val="-5"/>
      <w:sz w:val="24"/>
    </w:rPr>
  </w:style>
  <w:style w:type="paragraph" w:customStyle="1" w:styleId="a8">
    <w:name w:val="Название предприятия"/>
    <w:basedOn w:val="a7"/>
    <w:autoRedefine/>
    <w:rsid w:val="00E51933"/>
    <w:pPr>
      <w:keepLines/>
      <w:spacing w:after="0"/>
      <w:ind w:firstLine="0"/>
    </w:pPr>
    <w:rPr>
      <w:rFonts w:ascii="Times New Roman" w:hAnsi="Times New Roman"/>
      <w:caps/>
      <w:spacing w:val="75"/>
      <w:szCs w:val="24"/>
      <w:lang w:val="en-US"/>
    </w:rPr>
  </w:style>
  <w:style w:type="paragraph" w:customStyle="1" w:styleId="a9">
    <w:name w:val="Название документа"/>
    <w:next w:val="a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ja-JP"/>
    </w:rPr>
  </w:style>
  <w:style w:type="character" w:styleId="aa">
    <w:name w:val="Emphasis"/>
    <w:qFormat/>
    <w:rPr>
      <w:caps/>
      <w:spacing w:val="10"/>
      <w:sz w:val="16"/>
    </w:rPr>
  </w:style>
  <w:style w:type="paragraph" w:styleId="ab">
    <w:name w:val="footer"/>
    <w:basedOn w:val="a"/>
    <w:pPr>
      <w:keepLines/>
      <w:pBdr>
        <w:top w:val="single" w:sz="6" w:space="30" w:color="auto"/>
      </w:pBdr>
      <w:tabs>
        <w:tab w:val="center" w:pos="0"/>
        <w:tab w:val="right" w:pos="4320"/>
      </w:tabs>
      <w:spacing w:before="600" w:line="240" w:lineRule="atLeast"/>
    </w:pPr>
    <w:rPr>
      <w:rFonts w:ascii="Garamond" w:hAnsi="Garamond"/>
      <w:spacing w:val="-5"/>
      <w:sz w:val="24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Message Header"/>
    <w:basedOn w:val="a7"/>
    <w:pPr>
      <w:keepLines/>
      <w:spacing w:after="40" w:line="140" w:lineRule="atLeast"/>
      <w:ind w:left="360" w:firstLine="0"/>
      <w:jc w:val="left"/>
    </w:pPr>
  </w:style>
  <w:style w:type="paragraph" w:customStyle="1" w:styleId="ae">
    <w:name w:val="Заголовок сообщения (первый)"/>
    <w:basedOn w:val="ad"/>
    <w:next w:val="ad"/>
  </w:style>
  <w:style w:type="character" w:customStyle="1" w:styleId="af">
    <w:name w:val="Заголовок сообщения (текст)"/>
    <w:rPr>
      <w:rFonts w:ascii="Arial Black" w:hAnsi="Arial Black"/>
      <w:spacing w:val="0"/>
      <w:sz w:val="18"/>
    </w:rPr>
  </w:style>
  <w:style w:type="paragraph" w:customStyle="1" w:styleId="af0">
    <w:name w:val="Заголовок сообщения (последний)"/>
    <w:basedOn w:val="ad"/>
    <w:next w:val="a7"/>
    <w:autoRedefine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2552"/>
        <w:tab w:val="left" w:pos="5557"/>
        <w:tab w:val="right" w:pos="8640"/>
      </w:tabs>
      <w:spacing w:before="13"/>
      <w:ind w:left="0"/>
    </w:pPr>
  </w:style>
  <w:style w:type="character" w:styleId="af1">
    <w:name w:val="page number"/>
    <w:rPr>
      <w:sz w:val="24"/>
    </w:rPr>
  </w:style>
  <w:style w:type="paragraph" w:customStyle="1" w:styleId="af2">
    <w:name w:val="Обратные адреса"/>
    <w:pPr>
      <w:framePr w:w="8640" w:h="1426" w:hRule="exact" w:wrap="notBeside" w:vAnchor="page" w:hAnchor="page" w:x="1729" w:yAlign="bottom" w:anchorLock="1"/>
      <w:tabs>
        <w:tab w:val="left" w:pos="27814"/>
      </w:tabs>
      <w:spacing w:line="240" w:lineRule="atLeast"/>
      <w:ind w:right="-240"/>
      <w:jc w:val="center"/>
    </w:pPr>
    <w:rPr>
      <w:rFonts w:ascii="Garamond" w:hAnsi="Garamond"/>
      <w:caps/>
      <w:spacing w:val="30"/>
      <w:sz w:val="15"/>
      <w:lang w:eastAsia="ja-JP"/>
    </w:rPr>
  </w:style>
  <w:style w:type="paragraph" w:customStyle="1" w:styleId="af3">
    <w:name w:val="Флажки"/>
    <w:basedOn w:val="a"/>
    <w:pPr>
      <w:tabs>
        <w:tab w:val="left" w:pos="3686"/>
        <w:tab w:val="right" w:pos="8730"/>
      </w:tabs>
      <w:spacing w:before="360" w:after="360"/>
      <w:ind w:left="810"/>
    </w:pPr>
  </w:style>
  <w:style w:type="paragraph" w:customStyle="1" w:styleId="af4">
    <w:name w:val="Эмблема"/>
    <w:basedOn w:val="a"/>
    <w:rPr>
      <w:lang w:val="en-US"/>
    </w:rPr>
  </w:style>
  <w:style w:type="paragraph" w:styleId="20">
    <w:name w:val="Body Text 2"/>
    <w:basedOn w:val="a"/>
    <w:rPr>
      <w:rFonts w:ascii="Book Antiqua" w:hAnsi="Book Antiqua"/>
      <w:sz w:val="28"/>
    </w:rPr>
  </w:style>
  <w:style w:type="paragraph" w:styleId="af5">
    <w:name w:val="Body Text Indent"/>
    <w:basedOn w:val="a"/>
    <w:pPr>
      <w:ind w:firstLine="360"/>
      <w:jc w:val="both"/>
    </w:pPr>
    <w:rPr>
      <w:rFonts w:ascii="Arial" w:hAnsi="Arial"/>
      <w:spacing w:val="-5"/>
      <w:sz w:val="24"/>
    </w:rPr>
  </w:style>
  <w:style w:type="paragraph" w:styleId="21">
    <w:name w:val="Body Text Indent 2"/>
    <w:basedOn w:val="a"/>
    <w:pPr>
      <w:ind w:firstLine="709"/>
    </w:pPr>
    <w:rPr>
      <w:sz w:val="24"/>
    </w:rPr>
  </w:style>
  <w:style w:type="character" w:styleId="af6">
    <w:name w:val="Hyperlink"/>
    <w:rPr>
      <w:color w:val="0000FF"/>
      <w:u w:val="single"/>
    </w:rPr>
  </w:style>
  <w:style w:type="paragraph" w:styleId="af7">
    <w:name w:val="Block Text"/>
    <w:basedOn w:val="a"/>
    <w:pPr>
      <w:ind w:left="3379" w:right="-11"/>
    </w:pPr>
    <w:rPr>
      <w:sz w:val="28"/>
    </w:rPr>
  </w:style>
  <w:style w:type="character" w:styleId="af8">
    <w:name w:val="Intense Emphasis"/>
    <w:uiPriority w:val="21"/>
    <w:qFormat/>
    <w:rsid w:val="005533BC"/>
    <w:rPr>
      <w:b/>
      <w:bCs/>
      <w:i/>
      <w:iCs/>
      <w:color w:val="4F81BD"/>
    </w:rPr>
  </w:style>
  <w:style w:type="paragraph" w:styleId="af9">
    <w:name w:val="Normal (Web)"/>
    <w:basedOn w:val="a"/>
    <w:rsid w:val="0008673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qFormat/>
    <w:rsid w:val="00CD45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60;&#1072;&#1082;&#1089;%20&#1054;&#1041;&#1065;&#1045;&#1057;&#1058;&#1042;&#104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42B37-98CE-4F66-803A-BE7D68C8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Факс ОБЩЕСТВА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Мастер факсов</vt:lpstr>
      <vt:lpstr/>
      <vt:lpstr/>
      <vt:lpstr>Dear  _________________________________________________!</vt:lpstr>
    </vt:vector>
  </TitlesOfParts>
  <Company>USN Team</Company>
  <LinksUpToDate>false</LinksUpToDate>
  <CharactersWithSpaces>559</CharactersWithSpaces>
  <SharedDoc>false</SharedDoc>
  <HLinks>
    <vt:vector size="24" baseType="variant">
      <vt:variant>
        <vt:i4>393225</vt:i4>
      </vt:variant>
      <vt:variant>
        <vt:i4>9</vt:i4>
      </vt:variant>
      <vt:variant>
        <vt:i4>0</vt:i4>
      </vt:variant>
      <vt:variant>
        <vt:i4>5</vt:i4>
      </vt:variant>
      <vt:variant>
        <vt:lpwstr>http://www.spbra.ru/</vt:lpwstr>
      </vt:variant>
      <vt:variant>
        <vt:lpwstr/>
      </vt:variant>
      <vt:variant>
        <vt:i4>8257553</vt:i4>
      </vt:variant>
      <vt:variant>
        <vt:i4>6</vt:i4>
      </vt:variant>
      <vt:variant>
        <vt:i4>0</vt:i4>
      </vt:variant>
      <vt:variant>
        <vt:i4>5</vt:i4>
      </vt:variant>
      <vt:variant>
        <vt:lpwstr>mailto:spbra.org@gmail.com</vt:lpwstr>
      </vt:variant>
      <vt:variant>
        <vt:lpwstr/>
      </vt:variant>
      <vt:variant>
        <vt:i4>393225</vt:i4>
      </vt:variant>
      <vt:variant>
        <vt:i4>3</vt:i4>
      </vt:variant>
      <vt:variant>
        <vt:i4>0</vt:i4>
      </vt:variant>
      <vt:variant>
        <vt:i4>5</vt:i4>
      </vt:variant>
      <vt:variant>
        <vt:lpwstr>http://www.spbra.ru/</vt:lpwstr>
      </vt:variant>
      <vt:variant>
        <vt:lpwstr/>
      </vt:variant>
      <vt:variant>
        <vt:i4>8257553</vt:i4>
      </vt:variant>
      <vt:variant>
        <vt:i4>0</vt:i4>
      </vt:variant>
      <vt:variant>
        <vt:i4>0</vt:i4>
      </vt:variant>
      <vt:variant>
        <vt:i4>5</vt:i4>
      </vt:variant>
      <vt:variant>
        <vt:lpwstr>mailto:spbra.org@gmail.com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факсов</dc:title>
  <dc:subject/>
  <dc:creator>Mischenko</dc:creator>
  <cp:keywords/>
  <cp:lastModifiedBy>Natalya Danielyan</cp:lastModifiedBy>
  <cp:revision>2</cp:revision>
  <cp:lastPrinted>2017-12-04T16:39:00Z</cp:lastPrinted>
  <dcterms:created xsi:type="dcterms:W3CDTF">2017-12-29T11:55:00Z</dcterms:created>
  <dcterms:modified xsi:type="dcterms:W3CDTF">2017-12-29T11:55:00Z</dcterms:modified>
</cp:coreProperties>
</file>